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"/>
        <w:gridCol w:w="1252"/>
        <w:gridCol w:w="3057"/>
        <w:gridCol w:w="1529"/>
        <w:gridCol w:w="2881"/>
      </w:tblGrid>
      <w:tr w:rsidR="00C9238F" w:rsidRPr="00C9238F" w14:paraId="0ECCEB0A" w14:textId="77777777" w:rsidTr="00576892">
        <w:sdt>
          <w:sdtPr>
            <w:id w:val="1621259925"/>
            <w:placeholder>
              <w:docPart w:val="BE4B93E17BB4430D83B607F1995766EF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024EC29E" w14:textId="77777777" w:rsidR="00C9238F" w:rsidRPr="00C9238F" w:rsidRDefault="00C96307" w:rsidP="00576892">
                <w:pPr>
                  <w:spacing w:before="240"/>
                </w:pPr>
                <w:r w:rsidRPr="00576892">
                  <w:t>First Name</w:t>
                </w:r>
              </w:p>
            </w:tc>
          </w:sdtContent>
        </w:sdt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8CCE23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25051747" w14:textId="77777777" w:rsidTr="00576892">
        <w:sdt>
          <w:sdtPr>
            <w:id w:val="-1470592894"/>
            <w:placeholder>
              <w:docPart w:val="318EA15D11F24164858AA5B17E8B0518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66618C56" w14:textId="77777777" w:rsidR="00C9238F" w:rsidRPr="00C9238F" w:rsidRDefault="00C96307" w:rsidP="00576892">
                <w:pPr>
                  <w:spacing w:before="240"/>
                </w:pPr>
                <w:r w:rsidRPr="00576892">
                  <w:t>Last Name</w:t>
                </w:r>
              </w:p>
            </w:tc>
          </w:sdtContent>
        </w:sdt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751B7CD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7142A921" w14:textId="77777777" w:rsidTr="00576892">
        <w:sdt>
          <w:sdtPr>
            <w:id w:val="572943512"/>
            <w:placeholder>
              <w:docPart w:val="237B772189E9472DBA9058F742CA2D86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4F5AD689" w14:textId="77777777" w:rsidR="00C9238F" w:rsidRPr="00C9238F" w:rsidRDefault="00C96307" w:rsidP="00576892">
                <w:pPr>
                  <w:spacing w:before="240"/>
                </w:pPr>
                <w:r w:rsidRPr="00576892">
                  <w:t>Address</w:t>
                </w:r>
              </w:p>
            </w:tc>
          </w:sdtContent>
        </w:sdt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E51424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6EC3735C" w14:textId="77777777" w:rsidTr="00576892">
        <w:sdt>
          <w:sdtPr>
            <w:id w:val="-521243642"/>
            <w:placeholder>
              <w:docPart w:val="B66E740789B3461E931A858B0888A70F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255F412A" w14:textId="77777777" w:rsidR="00C9238F" w:rsidRPr="00C9238F" w:rsidRDefault="00C96307" w:rsidP="00576892">
                <w:pPr>
                  <w:spacing w:before="240"/>
                </w:pPr>
                <w:r w:rsidRPr="00576892">
                  <w:t>City/State/Zip</w:t>
                </w:r>
              </w:p>
            </w:tc>
          </w:sdtContent>
        </w:sdt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253AA92" w14:textId="77777777" w:rsidR="00C9238F" w:rsidRPr="00C9238F" w:rsidRDefault="00C9238F" w:rsidP="00576892">
            <w:pPr>
              <w:spacing w:before="240"/>
            </w:pPr>
          </w:p>
        </w:tc>
      </w:tr>
      <w:tr w:rsidR="00752A1F" w:rsidRPr="00C9238F" w14:paraId="1290AC22" w14:textId="77777777" w:rsidTr="00576892">
        <w:sdt>
          <w:sdtPr>
            <w:id w:val="83577009"/>
            <w:placeholder>
              <w:docPart w:val="56A160C26C974F6FB3A7ED4FA1D9D403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5B2D85D5" w14:textId="77777777" w:rsidR="00576892" w:rsidRPr="00C9238F" w:rsidRDefault="00576892" w:rsidP="00576892">
                <w:pPr>
                  <w:spacing w:before="240"/>
                </w:pPr>
                <w:r>
                  <w:t xml:space="preserve">Home </w:t>
                </w:r>
                <w:r w:rsidRPr="00576892">
                  <w:t>Phone</w:t>
                </w:r>
              </w:p>
            </w:tc>
          </w:sdtContent>
        </w:sdt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C742E7E" w14:textId="77777777" w:rsidR="00576892" w:rsidRPr="00C9238F" w:rsidRDefault="00576892" w:rsidP="00576892">
            <w:pPr>
              <w:spacing w:before="240"/>
            </w:pPr>
          </w:p>
        </w:tc>
        <w:sdt>
          <w:sdtPr>
            <w:id w:val="-1074967882"/>
            <w:placeholder>
              <w:docPart w:val="6215C608D6CC4CD08C0CF3ADC43D924D"/>
            </w:placeholder>
            <w:temporary/>
            <w:showingPlcHdr/>
            <w15:appearance w15:val="hidden"/>
          </w:sdtPr>
          <w:sdtEndPr/>
          <w:sdtContent>
            <w:tc>
              <w:tcPr>
                <w:tcW w:w="817" w:type="pct"/>
                <w:vAlign w:val="bottom"/>
              </w:tcPr>
              <w:p w14:paraId="10288A1E" w14:textId="77777777" w:rsidR="00576892" w:rsidRPr="00846B76" w:rsidRDefault="00576892" w:rsidP="00576892">
                <w:r>
                  <w:t>Cell</w:t>
                </w:r>
                <w:r w:rsidRPr="0090596C">
                  <w:t xml:space="preserve"> Phone</w:t>
                </w:r>
              </w:p>
            </w:tc>
          </w:sdtContent>
        </w:sdt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E475B90" w14:textId="77777777" w:rsidR="00576892" w:rsidRPr="00C9238F" w:rsidRDefault="00576892" w:rsidP="00576892">
            <w:pPr>
              <w:spacing w:before="240"/>
            </w:pPr>
          </w:p>
        </w:tc>
      </w:tr>
      <w:tr w:rsidR="00C9238F" w:rsidRPr="00C9238F" w14:paraId="00606848" w14:textId="77777777" w:rsidTr="00576892">
        <w:sdt>
          <w:sdtPr>
            <w:id w:val="-965116832"/>
            <w:placeholder>
              <w:docPart w:val="DB1554C2B41A4B51AE04AD443BADE362"/>
            </w:placeholder>
            <w:temporary/>
            <w:showingPlcHdr/>
            <w15:appearance w15:val="hidden"/>
          </w:sdtPr>
          <w:sdtEndPr/>
          <w:sdtContent>
            <w:tc>
              <w:tcPr>
                <w:tcW w:w="1011" w:type="pct"/>
                <w:gridSpan w:val="2"/>
                <w:vAlign w:val="bottom"/>
              </w:tcPr>
              <w:p w14:paraId="532861E7" w14:textId="77777777" w:rsidR="00C9238F" w:rsidRPr="00C9238F" w:rsidRDefault="00C96307" w:rsidP="00576892">
                <w:pPr>
                  <w:spacing w:before="240"/>
                </w:pPr>
                <w:r w:rsidRPr="00576892">
                  <w:t>Email</w:t>
                </w:r>
              </w:p>
            </w:tc>
          </w:sdtContent>
        </w:sdt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F40B4AE" w14:textId="77777777" w:rsidR="00C9238F" w:rsidRPr="00C9238F" w:rsidRDefault="00C9238F" w:rsidP="00576892">
            <w:pPr>
              <w:spacing w:before="240"/>
            </w:pPr>
          </w:p>
        </w:tc>
      </w:tr>
      <w:tr w:rsidR="00C9238F" w:rsidRPr="00C9238F" w14:paraId="00420331" w14:textId="77777777" w:rsidTr="00576892">
        <w:trPr>
          <w:trHeight w:val="54"/>
        </w:trPr>
        <w:tc>
          <w:tcPr>
            <w:tcW w:w="5000" w:type="pct"/>
            <w:gridSpan w:val="5"/>
            <w:shd w:val="clear" w:color="auto" w:fill="auto"/>
            <w:vAlign w:val="bottom"/>
          </w:tcPr>
          <w:p w14:paraId="0D8D494F" w14:textId="77777777" w:rsidR="00C9238F" w:rsidRPr="00C9238F" w:rsidRDefault="00C9238F" w:rsidP="00576892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C9238F" w:rsidRPr="00C9238F" w14:paraId="10F5FD03" w14:textId="77777777" w:rsidTr="00576892">
        <w:trPr>
          <w:trHeight w:val="576"/>
        </w:trPr>
        <w:tc>
          <w:tcPr>
            <w:tcW w:w="5000" w:type="pct"/>
            <w:gridSpan w:val="5"/>
            <w:vAlign w:val="bottom"/>
          </w:tcPr>
          <w:p w14:paraId="42ADA810" w14:textId="77777777" w:rsidR="00752A1F" w:rsidRDefault="00752A1F" w:rsidP="00576892"/>
          <w:p w14:paraId="7BC51FBB" w14:textId="30FBB078" w:rsidR="00752A1F" w:rsidRDefault="00752A1F" w:rsidP="00576892">
            <w:r>
              <w:t>Organization Name: ________________________________________________</w:t>
            </w:r>
          </w:p>
          <w:p w14:paraId="6369595C" w14:textId="77777777" w:rsidR="00752A1F" w:rsidRDefault="00752A1F" w:rsidP="00576892"/>
          <w:p w14:paraId="24000CE7" w14:textId="77777777" w:rsidR="00752A1F" w:rsidRDefault="00752A1F" w:rsidP="00576892"/>
          <w:p w14:paraId="548BC449" w14:textId="270FB578" w:rsidR="00C9238F" w:rsidRPr="00C9238F" w:rsidRDefault="009776DA" w:rsidP="00576892">
            <w:r>
              <w:t>My Donation</w:t>
            </w:r>
            <w:r w:rsidR="00752A1F">
              <w:t xml:space="preserve">: </w:t>
            </w:r>
          </w:p>
        </w:tc>
      </w:tr>
      <w:tr w:rsidR="00C9238F" w:rsidRPr="00C9238F" w14:paraId="26FDFAAE" w14:textId="77777777" w:rsidTr="00576892">
        <w:tc>
          <w:tcPr>
            <w:tcW w:w="5000" w:type="pct"/>
            <w:gridSpan w:val="5"/>
            <w:vAlign w:val="bottom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44"/>
              <w:gridCol w:w="1796"/>
              <w:gridCol w:w="4294"/>
            </w:tblGrid>
            <w:tr w:rsidR="00752A1F" w14:paraId="2AC787F1" w14:textId="77777777" w:rsidTr="00752A1F">
              <w:tc>
                <w:tcPr>
                  <w:tcW w:w="3044" w:type="dxa"/>
                </w:tcPr>
                <w:p w14:paraId="009245E6" w14:textId="38EBBCB8" w:rsidR="00752A1F" w:rsidRPr="00752A1F" w:rsidRDefault="00752A1F" w:rsidP="00752A1F">
                  <w:pPr>
                    <w:spacing w:before="240"/>
                    <w:jc w:val="center"/>
                    <w:rPr>
                      <w:b/>
                      <w:bCs/>
                    </w:rPr>
                  </w:pPr>
                  <w:r w:rsidRPr="00752A1F">
                    <w:rPr>
                      <w:b/>
                      <w:bCs/>
                    </w:rPr>
                    <w:t>Dessert</w:t>
                  </w:r>
                </w:p>
              </w:tc>
              <w:tc>
                <w:tcPr>
                  <w:tcW w:w="1796" w:type="dxa"/>
                </w:tcPr>
                <w:p w14:paraId="06902C13" w14:textId="3208742D" w:rsidR="00752A1F" w:rsidRPr="00752A1F" w:rsidRDefault="00752A1F" w:rsidP="00752A1F">
                  <w:pPr>
                    <w:spacing w:before="240"/>
                    <w:jc w:val="center"/>
                    <w:rPr>
                      <w:b/>
                      <w:bCs/>
                    </w:rPr>
                  </w:pPr>
                  <w:r w:rsidRPr="00752A1F">
                    <w:rPr>
                      <w:b/>
                      <w:bCs/>
                    </w:rPr>
                    <w:t>Quantity</w:t>
                  </w:r>
                </w:p>
              </w:tc>
              <w:tc>
                <w:tcPr>
                  <w:tcW w:w="4294" w:type="dxa"/>
                </w:tcPr>
                <w:p w14:paraId="63F78C20" w14:textId="095DBF30" w:rsidR="00752A1F" w:rsidRPr="00752A1F" w:rsidRDefault="00752A1F" w:rsidP="00752A1F">
                  <w:pPr>
                    <w:spacing w:before="240"/>
                    <w:jc w:val="center"/>
                    <w:rPr>
                      <w:b/>
                      <w:bCs/>
                    </w:rPr>
                  </w:pPr>
                  <w:r w:rsidRPr="00752A1F">
                    <w:rPr>
                      <w:b/>
                      <w:bCs/>
                    </w:rPr>
                    <w:t>Comments</w:t>
                  </w:r>
                </w:p>
              </w:tc>
            </w:tr>
            <w:tr w:rsidR="00752A1F" w14:paraId="7AA272DE" w14:textId="77777777" w:rsidTr="00752A1F">
              <w:tc>
                <w:tcPr>
                  <w:tcW w:w="3044" w:type="dxa"/>
                </w:tcPr>
                <w:p w14:paraId="43B6FABF" w14:textId="4F268AF7" w:rsidR="00752A1F" w:rsidRDefault="00752A1F" w:rsidP="00576892">
                  <w:pPr>
                    <w:spacing w:before="240"/>
                  </w:pPr>
                  <w:r>
                    <w:t>Cakes</w:t>
                  </w:r>
                </w:p>
              </w:tc>
              <w:tc>
                <w:tcPr>
                  <w:tcW w:w="1796" w:type="dxa"/>
                </w:tcPr>
                <w:p w14:paraId="5DBE5531" w14:textId="77777777" w:rsidR="00752A1F" w:rsidRDefault="00752A1F" w:rsidP="00576892">
                  <w:pPr>
                    <w:spacing w:before="240"/>
                  </w:pPr>
                </w:p>
              </w:tc>
              <w:tc>
                <w:tcPr>
                  <w:tcW w:w="4294" w:type="dxa"/>
                </w:tcPr>
                <w:p w14:paraId="69D7108A" w14:textId="77777777" w:rsidR="00752A1F" w:rsidRDefault="00752A1F" w:rsidP="00576892">
                  <w:pPr>
                    <w:spacing w:before="240"/>
                  </w:pPr>
                </w:p>
              </w:tc>
            </w:tr>
            <w:tr w:rsidR="00752A1F" w14:paraId="1DB7BF58" w14:textId="77777777" w:rsidTr="00752A1F">
              <w:tc>
                <w:tcPr>
                  <w:tcW w:w="3044" w:type="dxa"/>
                </w:tcPr>
                <w:p w14:paraId="451DAEB3" w14:textId="6D6B16AB" w:rsidR="00752A1F" w:rsidRDefault="00752A1F" w:rsidP="00576892">
                  <w:pPr>
                    <w:spacing w:before="240"/>
                  </w:pPr>
                  <w:r>
                    <w:t>Cookies per dozen</w:t>
                  </w:r>
                </w:p>
              </w:tc>
              <w:tc>
                <w:tcPr>
                  <w:tcW w:w="1796" w:type="dxa"/>
                </w:tcPr>
                <w:p w14:paraId="1EC3F334" w14:textId="77777777" w:rsidR="00752A1F" w:rsidRDefault="00752A1F" w:rsidP="00576892">
                  <w:pPr>
                    <w:spacing w:before="240"/>
                  </w:pPr>
                </w:p>
              </w:tc>
              <w:tc>
                <w:tcPr>
                  <w:tcW w:w="4294" w:type="dxa"/>
                </w:tcPr>
                <w:p w14:paraId="5E55D420" w14:textId="77777777" w:rsidR="00752A1F" w:rsidRDefault="00752A1F" w:rsidP="00576892">
                  <w:pPr>
                    <w:spacing w:before="240"/>
                  </w:pPr>
                </w:p>
              </w:tc>
            </w:tr>
            <w:tr w:rsidR="00752A1F" w14:paraId="6A4A3198" w14:textId="77777777" w:rsidTr="00752A1F">
              <w:tc>
                <w:tcPr>
                  <w:tcW w:w="3044" w:type="dxa"/>
                </w:tcPr>
                <w:p w14:paraId="2D346624" w14:textId="43947143" w:rsidR="00752A1F" w:rsidRDefault="00752A1F" w:rsidP="00576892">
                  <w:pPr>
                    <w:spacing w:before="240"/>
                  </w:pPr>
                  <w:r>
                    <w:t>Pies</w:t>
                  </w:r>
                </w:p>
              </w:tc>
              <w:tc>
                <w:tcPr>
                  <w:tcW w:w="1796" w:type="dxa"/>
                </w:tcPr>
                <w:p w14:paraId="4E3F3E61" w14:textId="77777777" w:rsidR="00752A1F" w:rsidRDefault="00752A1F" w:rsidP="00576892">
                  <w:pPr>
                    <w:spacing w:before="240"/>
                  </w:pPr>
                </w:p>
              </w:tc>
              <w:tc>
                <w:tcPr>
                  <w:tcW w:w="4294" w:type="dxa"/>
                </w:tcPr>
                <w:p w14:paraId="6B48FE21" w14:textId="77777777" w:rsidR="00752A1F" w:rsidRDefault="00752A1F" w:rsidP="00576892">
                  <w:pPr>
                    <w:spacing w:before="240"/>
                  </w:pPr>
                </w:p>
              </w:tc>
            </w:tr>
            <w:tr w:rsidR="00752A1F" w14:paraId="362A2D6F" w14:textId="77777777" w:rsidTr="00752A1F">
              <w:tc>
                <w:tcPr>
                  <w:tcW w:w="3044" w:type="dxa"/>
                </w:tcPr>
                <w:p w14:paraId="3B5D8CEE" w14:textId="62361777" w:rsidR="00752A1F" w:rsidRDefault="00752A1F" w:rsidP="00576892">
                  <w:pPr>
                    <w:spacing w:before="240"/>
                  </w:pPr>
                  <w:r>
                    <w:t xml:space="preserve">Cupcakes per dozen </w:t>
                  </w:r>
                </w:p>
              </w:tc>
              <w:tc>
                <w:tcPr>
                  <w:tcW w:w="1796" w:type="dxa"/>
                </w:tcPr>
                <w:p w14:paraId="0EF451D8" w14:textId="77777777" w:rsidR="00752A1F" w:rsidRDefault="00752A1F" w:rsidP="00576892">
                  <w:pPr>
                    <w:spacing w:before="240"/>
                  </w:pPr>
                </w:p>
              </w:tc>
              <w:tc>
                <w:tcPr>
                  <w:tcW w:w="4294" w:type="dxa"/>
                </w:tcPr>
                <w:p w14:paraId="4DF4749B" w14:textId="77777777" w:rsidR="00752A1F" w:rsidRDefault="00752A1F" w:rsidP="00576892">
                  <w:pPr>
                    <w:spacing w:before="240"/>
                  </w:pPr>
                </w:p>
              </w:tc>
            </w:tr>
          </w:tbl>
          <w:p w14:paraId="05C07962" w14:textId="77777777" w:rsidR="00C9238F" w:rsidRDefault="009776DA" w:rsidP="00576892">
            <w:pPr>
              <w:spacing w:before="240"/>
            </w:pPr>
            <w:r>
              <w:t xml:space="preserve">Thank you for your donation and your willingness to make Christmas a little sweeter for others!! </w:t>
            </w:r>
          </w:p>
          <w:p w14:paraId="27A2AE1B" w14:textId="36FF933E" w:rsidR="009776DA" w:rsidRDefault="009776DA" w:rsidP="00576892">
            <w:pPr>
              <w:spacing w:before="240"/>
            </w:pPr>
          </w:p>
        </w:tc>
      </w:tr>
      <w:tr w:rsidR="009776DA" w:rsidRPr="00C9238F" w14:paraId="2823B816" w14:textId="77777777" w:rsidTr="008F351F">
        <w:tc>
          <w:tcPr>
            <w:tcW w:w="342" w:type="pct"/>
            <w:vAlign w:val="bottom"/>
          </w:tcPr>
          <w:p w14:paraId="72055FDC" w14:textId="77777777" w:rsidR="009776DA" w:rsidRPr="00C9238F" w:rsidRDefault="009776DA" w:rsidP="008F351F">
            <w:pPr>
              <w:spacing w:before="480"/>
            </w:pPr>
            <w:r w:rsidRPr="00C9238F">
              <w:rPr>
                <w:sz w:val="36"/>
              </w:rPr>
              <w:sym w:font="Wingdings 2" w:char="F0A3"/>
            </w:r>
          </w:p>
        </w:tc>
        <w:sdt>
          <w:sdtPr>
            <w:id w:val="-1206873993"/>
            <w:placeholder>
              <w:docPart w:val="9E42EF7382184DFB939D5FBE7C3D06C4"/>
            </w:placeholder>
            <w:temporary/>
            <w:showingPlcHdr/>
            <w15:appearance w15:val="hidden"/>
          </w:sdtPr>
          <w:sdtEndPr/>
          <w:sdtContent>
            <w:tc>
              <w:tcPr>
                <w:tcW w:w="4658" w:type="pct"/>
                <w:gridSpan w:val="4"/>
                <w:vAlign w:val="bottom"/>
              </w:tcPr>
              <w:p w14:paraId="533B61CC" w14:textId="77777777" w:rsidR="009776DA" w:rsidRPr="00C9238F" w:rsidRDefault="009776DA" w:rsidP="008F351F">
                <w:r w:rsidRPr="00576892">
                  <w:t>Please keep my donation confidential</w:t>
                </w:r>
              </w:p>
            </w:tc>
          </w:sdtContent>
        </w:sdt>
      </w:tr>
    </w:tbl>
    <w:p w14:paraId="1B24B4D0" w14:textId="77777777" w:rsidR="00C9238F" w:rsidRPr="00003212" w:rsidRDefault="00C9238F" w:rsidP="00AF6BFE">
      <w:pPr>
        <w:pStyle w:val="NoSpacing"/>
      </w:pPr>
    </w:p>
    <w:sectPr w:rsidR="00C9238F" w:rsidRPr="00003212" w:rsidSect="00576892">
      <w:headerReference w:type="default" r:id="rId10"/>
      <w:footerReference w:type="default" r:id="rId11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6B935" w14:textId="77777777" w:rsidR="00014EBF" w:rsidRDefault="00014EBF" w:rsidP="00C9238F">
      <w:pPr>
        <w:spacing w:after="0" w:line="240" w:lineRule="auto"/>
      </w:pPr>
      <w:r>
        <w:separator/>
      </w:r>
    </w:p>
  </w:endnote>
  <w:endnote w:type="continuationSeparator" w:id="0">
    <w:p w14:paraId="2BF95AC3" w14:textId="77777777" w:rsidR="00014EBF" w:rsidRDefault="00014EBF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0F6217-05CD-48A9-A3C2-B3D0B0253960}"/>
    <w:embedBold r:id="rId2" w:fontKey="{ECC30B41-75B3-4864-B0F0-72563B72262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D5833C67-0485-4CAB-9141-A56FEF887B3F}"/>
    <w:embedBold r:id="rId4" w:fontKey="{16732DC5-4FB2-4043-B56D-08B694D5AB95}"/>
    <w:embedItalic r:id="rId5" w:fontKey="{EEAEE916-9301-4DB5-B34C-6F582C7F737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05A8D4C5-2FAB-4B4D-B2F2-57AE6CC11A3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EBBA02CE-412A-4757-BE67-A02FAC0421B8}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  <w:embedBold r:id="rId8" w:fontKey="{9DBA7F2E-2825-491C-AC93-AE7DAAC62C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05F67F07" w14:textId="77777777" w:rsidTr="00C4167A">
      <w:tc>
        <w:tcPr>
          <w:tcW w:w="4675" w:type="dxa"/>
          <w:vAlign w:val="center"/>
        </w:tcPr>
        <w:p w14:paraId="7D31A6D8" w14:textId="2692D98A" w:rsidR="00003212" w:rsidRPr="00003212" w:rsidRDefault="00752A1F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rFonts w:ascii="Arial" w:hAnsi="Arial" w:cs="Arial"/>
              <w:b/>
              <w:bCs/>
              <w:noProof/>
              <w:color w:val="000000"/>
              <w:sz w:val="18"/>
              <w:szCs w:val="18"/>
              <w:vertAlign w:val="superscript"/>
            </w:rPr>
            <w:drawing>
              <wp:inline distT="0" distB="0" distL="0" distR="0" wp14:anchorId="1A5BFBBE" wp14:editId="6B582E8D">
                <wp:extent cx="1790700" cy="5905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vAlign w:val="center"/>
        </w:tcPr>
        <w:p w14:paraId="74DAB8F5" w14:textId="12CCEB7E" w:rsidR="00003212" w:rsidRPr="00003212" w:rsidRDefault="00752A1F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10D3FA08" wp14:editId="39587D55">
                <wp:extent cx="2324100" cy="9144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73D1EF" w14:textId="77777777" w:rsidR="00576892" w:rsidRPr="00003212" w:rsidRDefault="00576892" w:rsidP="00003212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CB6A" w14:textId="77777777" w:rsidR="00014EBF" w:rsidRDefault="00014EBF" w:rsidP="00C9238F">
      <w:pPr>
        <w:spacing w:after="0" w:line="240" w:lineRule="auto"/>
      </w:pPr>
      <w:r>
        <w:separator/>
      </w:r>
    </w:p>
  </w:footnote>
  <w:footnote w:type="continuationSeparator" w:id="0">
    <w:p w14:paraId="299D4C07" w14:textId="77777777" w:rsidR="00014EBF" w:rsidRDefault="00014EBF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shd w:val="clear" w:color="auto" w:fill="731F1C" w:themeFill="accent5"/>
      <w:tblLook w:val="04A0" w:firstRow="1" w:lastRow="0" w:firstColumn="1" w:lastColumn="0" w:noHBand="0" w:noVBand="1"/>
    </w:tblPr>
    <w:tblGrid>
      <w:gridCol w:w="3200"/>
      <w:gridCol w:w="6160"/>
    </w:tblGrid>
    <w:tr w:rsidR="00752A1F" w:rsidRPr="00576892" w14:paraId="271254C0" w14:textId="77777777" w:rsidTr="00576892">
      <w:trPr>
        <w:trHeight w:val="990"/>
      </w:trPr>
      <w:tc>
        <w:tcPr>
          <w:tcW w:w="1350" w:type="dxa"/>
          <w:shd w:val="clear" w:color="auto" w:fill="731F1C" w:themeFill="accent5"/>
          <w:vAlign w:val="center"/>
        </w:tcPr>
        <w:p w14:paraId="797DC467" w14:textId="39A15BC8" w:rsidR="00576892" w:rsidRPr="00576892" w:rsidRDefault="00752A1F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7E4AC9F7" wp14:editId="3C8F875D">
                <wp:extent cx="1895052" cy="1065967"/>
                <wp:effectExtent l="0" t="0" r="0" b="1270"/>
                <wp:docPr id="2" name="Picture 2" descr="Cookies with a white frost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Cookies with a white frost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939310" cy="10908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731F1C" w:themeFill="accent5"/>
          <w:vAlign w:val="center"/>
        </w:tcPr>
        <w:p w14:paraId="68E4A81D" w14:textId="395D5FDE" w:rsidR="00576892" w:rsidRPr="009776DA" w:rsidRDefault="00752A1F" w:rsidP="00576892">
          <w:pPr>
            <w:tabs>
              <w:tab w:val="center" w:pos="4680"/>
              <w:tab w:val="right" w:pos="9360"/>
            </w:tabs>
            <w:spacing w:after="0"/>
            <w:rPr>
              <w:rFonts w:ascii="Centaur" w:eastAsia="Calibri" w:hAnsi="Centaur" w:cs="Times New Roman"/>
              <w:b/>
              <w:noProof/>
              <w:color w:val="FFFFFF" w:themeColor="background1"/>
              <w:sz w:val="44"/>
              <w:szCs w:val="24"/>
            </w:rPr>
          </w:pPr>
          <w:r w:rsidRPr="009776DA">
            <w:rPr>
              <w:rFonts w:ascii="Centaur" w:eastAsia="Calibri" w:hAnsi="Centaur" w:cs="Times New Roman"/>
              <w:b/>
              <w:noProof/>
              <w:color w:val="FFFFFF" w:themeColor="background1"/>
              <w:sz w:val="44"/>
              <w:szCs w:val="24"/>
            </w:rPr>
            <w:t xml:space="preserve">Home Sweet Home Donations </w:t>
          </w:r>
        </w:p>
      </w:tc>
    </w:tr>
  </w:tbl>
  <w:p w14:paraId="054A1907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1F"/>
    <w:rsid w:val="00001F43"/>
    <w:rsid w:val="00003212"/>
    <w:rsid w:val="00014EBF"/>
    <w:rsid w:val="00052382"/>
    <w:rsid w:val="0006568A"/>
    <w:rsid w:val="00065A07"/>
    <w:rsid w:val="00076F0F"/>
    <w:rsid w:val="00084253"/>
    <w:rsid w:val="000D1F49"/>
    <w:rsid w:val="001727CA"/>
    <w:rsid w:val="002C56E6"/>
    <w:rsid w:val="002D3238"/>
    <w:rsid w:val="00361E11"/>
    <w:rsid w:val="003F0847"/>
    <w:rsid w:val="0040090B"/>
    <w:rsid w:val="0046302A"/>
    <w:rsid w:val="00487D2D"/>
    <w:rsid w:val="004D5D62"/>
    <w:rsid w:val="004E5717"/>
    <w:rsid w:val="005112D0"/>
    <w:rsid w:val="00576892"/>
    <w:rsid w:val="00577E06"/>
    <w:rsid w:val="005A3BF7"/>
    <w:rsid w:val="005F2035"/>
    <w:rsid w:val="005F7990"/>
    <w:rsid w:val="0063739C"/>
    <w:rsid w:val="00752A1F"/>
    <w:rsid w:val="00770F25"/>
    <w:rsid w:val="007A35A8"/>
    <w:rsid w:val="007B0A85"/>
    <w:rsid w:val="007C6A52"/>
    <w:rsid w:val="0082043E"/>
    <w:rsid w:val="00897670"/>
    <w:rsid w:val="008B0E32"/>
    <w:rsid w:val="008B6904"/>
    <w:rsid w:val="008E203A"/>
    <w:rsid w:val="0091229C"/>
    <w:rsid w:val="00920221"/>
    <w:rsid w:val="00940E73"/>
    <w:rsid w:val="009776DA"/>
    <w:rsid w:val="0098597D"/>
    <w:rsid w:val="009F619A"/>
    <w:rsid w:val="009F6DDE"/>
    <w:rsid w:val="00A1613A"/>
    <w:rsid w:val="00A370A8"/>
    <w:rsid w:val="00AF6BFE"/>
    <w:rsid w:val="00B2653D"/>
    <w:rsid w:val="00BD4753"/>
    <w:rsid w:val="00BD5CB1"/>
    <w:rsid w:val="00BE62EE"/>
    <w:rsid w:val="00C003BA"/>
    <w:rsid w:val="00C26236"/>
    <w:rsid w:val="00C46878"/>
    <w:rsid w:val="00C9238F"/>
    <w:rsid w:val="00C96307"/>
    <w:rsid w:val="00CB4A51"/>
    <w:rsid w:val="00CD4532"/>
    <w:rsid w:val="00CD47B0"/>
    <w:rsid w:val="00CE6104"/>
    <w:rsid w:val="00CE7918"/>
    <w:rsid w:val="00D16163"/>
    <w:rsid w:val="00DB3FAD"/>
    <w:rsid w:val="00E61C09"/>
    <w:rsid w:val="00EB3B58"/>
    <w:rsid w:val="00EC7359"/>
    <w:rsid w:val="00EE3054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918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02.png@01D79831.D07113D0" TargetMode="External"/><Relationship Id="rId1" Type="http://schemas.openxmlformats.org/officeDocument/2006/relationships/image" Target="media/image2.png"/><Relationship Id="rId4" Type="http://schemas.openxmlformats.org/officeDocument/2006/relationships/image" Target="cid:image001.png@01D79831.D07113D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ree.head.UWCA\AppData\Roaming\Microsoft\Templates\Cash%20dona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E4B93E17BB4430D83B607F199576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2AD89-2997-46A8-A5DF-18DEA0A5F159}"/>
      </w:docPartPr>
      <w:docPartBody>
        <w:p w:rsidR="00CD2800" w:rsidRDefault="00C54ECB">
          <w:pPr>
            <w:pStyle w:val="BE4B93E17BB4430D83B607F1995766EF"/>
          </w:pPr>
          <w:r w:rsidRPr="00576892">
            <w:t>First Name</w:t>
          </w:r>
        </w:p>
      </w:docPartBody>
    </w:docPart>
    <w:docPart>
      <w:docPartPr>
        <w:name w:val="318EA15D11F24164858AA5B17E8B0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45528-D365-4C65-9EF7-559E8214A702}"/>
      </w:docPartPr>
      <w:docPartBody>
        <w:p w:rsidR="00CD2800" w:rsidRDefault="00C54ECB">
          <w:pPr>
            <w:pStyle w:val="318EA15D11F24164858AA5B17E8B0518"/>
          </w:pPr>
          <w:r w:rsidRPr="00576892">
            <w:t>Last Name</w:t>
          </w:r>
        </w:p>
      </w:docPartBody>
    </w:docPart>
    <w:docPart>
      <w:docPartPr>
        <w:name w:val="237B772189E9472DBA9058F742CA2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CE251-2825-4CB5-B4B0-346DC5827249}"/>
      </w:docPartPr>
      <w:docPartBody>
        <w:p w:rsidR="00CD2800" w:rsidRDefault="00C54ECB">
          <w:pPr>
            <w:pStyle w:val="237B772189E9472DBA9058F742CA2D86"/>
          </w:pPr>
          <w:r w:rsidRPr="00576892">
            <w:t>Address</w:t>
          </w:r>
        </w:p>
      </w:docPartBody>
    </w:docPart>
    <w:docPart>
      <w:docPartPr>
        <w:name w:val="B66E740789B3461E931A858B0888A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40926-38F6-4698-A4F5-447F17C3366B}"/>
      </w:docPartPr>
      <w:docPartBody>
        <w:p w:rsidR="00CD2800" w:rsidRDefault="00C54ECB">
          <w:pPr>
            <w:pStyle w:val="B66E740789B3461E931A858B0888A70F"/>
          </w:pPr>
          <w:r w:rsidRPr="00576892">
            <w:t>City/State/Zip</w:t>
          </w:r>
        </w:p>
      </w:docPartBody>
    </w:docPart>
    <w:docPart>
      <w:docPartPr>
        <w:name w:val="56A160C26C974F6FB3A7ED4FA1D9D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0E834-F21A-4824-906A-873CFA295AF1}"/>
      </w:docPartPr>
      <w:docPartBody>
        <w:p w:rsidR="00CD2800" w:rsidRDefault="00C54ECB">
          <w:pPr>
            <w:pStyle w:val="56A160C26C974F6FB3A7ED4FA1D9D403"/>
          </w:pPr>
          <w:r>
            <w:t xml:space="preserve">Home </w:t>
          </w:r>
          <w:r w:rsidRPr="00576892">
            <w:t>Phone</w:t>
          </w:r>
        </w:p>
      </w:docPartBody>
    </w:docPart>
    <w:docPart>
      <w:docPartPr>
        <w:name w:val="6215C608D6CC4CD08C0CF3ADC43D9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6EC05-A61A-4157-A121-90F6BDF2CBB9}"/>
      </w:docPartPr>
      <w:docPartBody>
        <w:p w:rsidR="00CD2800" w:rsidRDefault="00C54ECB">
          <w:pPr>
            <w:pStyle w:val="6215C608D6CC4CD08C0CF3ADC43D924D"/>
          </w:pPr>
          <w:r>
            <w:t>Cell</w:t>
          </w:r>
          <w:r w:rsidRPr="0090596C">
            <w:t xml:space="preserve"> Phone</w:t>
          </w:r>
        </w:p>
      </w:docPartBody>
    </w:docPart>
    <w:docPart>
      <w:docPartPr>
        <w:name w:val="DB1554C2B41A4B51AE04AD443BADE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23440-CBA3-4D01-A7DD-1961CA668BA5}"/>
      </w:docPartPr>
      <w:docPartBody>
        <w:p w:rsidR="00CD2800" w:rsidRDefault="00C54ECB">
          <w:pPr>
            <w:pStyle w:val="DB1554C2B41A4B51AE04AD443BADE362"/>
          </w:pPr>
          <w:r w:rsidRPr="00576892">
            <w:t>Email</w:t>
          </w:r>
        </w:p>
      </w:docPartBody>
    </w:docPart>
    <w:docPart>
      <w:docPartPr>
        <w:name w:val="9E42EF7382184DFB939D5FBE7C3D0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4CDCA-4919-454B-922B-101D234D9A13}"/>
      </w:docPartPr>
      <w:docPartBody>
        <w:p w:rsidR="00CD2800" w:rsidRDefault="00C54ECB" w:rsidP="00C54ECB">
          <w:pPr>
            <w:pStyle w:val="9E42EF7382184DFB939D5FBE7C3D06C4"/>
          </w:pPr>
          <w:r w:rsidRPr="00576892">
            <w:t>Please keep my donation confidential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CB"/>
    <w:rsid w:val="001B793D"/>
    <w:rsid w:val="00C54ECB"/>
    <w:rsid w:val="00CD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4B93E17BB4430D83B607F1995766EF">
    <w:name w:val="BE4B93E17BB4430D83B607F1995766EF"/>
  </w:style>
  <w:style w:type="paragraph" w:customStyle="1" w:styleId="318EA15D11F24164858AA5B17E8B0518">
    <w:name w:val="318EA15D11F24164858AA5B17E8B0518"/>
  </w:style>
  <w:style w:type="paragraph" w:customStyle="1" w:styleId="237B772189E9472DBA9058F742CA2D86">
    <w:name w:val="237B772189E9472DBA9058F742CA2D86"/>
  </w:style>
  <w:style w:type="paragraph" w:customStyle="1" w:styleId="B66E740789B3461E931A858B0888A70F">
    <w:name w:val="B66E740789B3461E931A858B0888A70F"/>
  </w:style>
  <w:style w:type="paragraph" w:customStyle="1" w:styleId="56A160C26C974F6FB3A7ED4FA1D9D403">
    <w:name w:val="56A160C26C974F6FB3A7ED4FA1D9D403"/>
  </w:style>
  <w:style w:type="paragraph" w:customStyle="1" w:styleId="6215C608D6CC4CD08C0CF3ADC43D924D">
    <w:name w:val="6215C608D6CC4CD08C0CF3ADC43D924D"/>
  </w:style>
  <w:style w:type="paragraph" w:customStyle="1" w:styleId="DB1554C2B41A4B51AE04AD443BADE362">
    <w:name w:val="DB1554C2B41A4B51AE04AD443BADE36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E42EF7382184DFB939D5FBE7C3D06C4">
    <w:name w:val="9E42EF7382184DFB939D5FBE7C3D06C4"/>
    <w:rsid w:val="00C54E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2021-11-01T15:40:00Z</dcterms:created>
  <dcterms:modified xsi:type="dcterms:W3CDTF">2021-11-01T15:40:00Z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